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4B8638" w14:textId="52AA47B1" w:rsidR="005C5301" w:rsidRPr="005C5301" w:rsidRDefault="005C5301" w:rsidP="005C5301">
      <w:pPr>
        <w:pStyle w:val="Kop1"/>
        <w:rPr>
          <w:rFonts w:ascii="Arial" w:hAnsi="Arial" w:cs="Arial"/>
        </w:rPr>
      </w:pPr>
      <w:bookmarkStart w:id="0" w:name="_GoBack"/>
      <w:bookmarkEnd w:id="0"/>
      <w:r w:rsidRPr="005C5301">
        <w:rPr>
          <w:rFonts w:ascii="Arial" w:hAnsi="Arial" w:cs="Arial"/>
        </w:rPr>
        <w:t xml:space="preserve">Berichten sociale media Gezonde Kinderopvang-feestje </w:t>
      </w:r>
    </w:p>
    <w:p w14:paraId="698D27FE" w14:textId="77777777" w:rsidR="005C5301" w:rsidRDefault="005C5301">
      <w:pPr>
        <w:rPr>
          <w:rFonts w:ascii="Arial" w:hAnsi="Arial" w:cs="Arial"/>
          <w:b/>
          <w:bCs/>
          <w:sz w:val="36"/>
          <w:szCs w:val="36"/>
        </w:rPr>
      </w:pPr>
    </w:p>
    <w:p w14:paraId="4FEB4747" w14:textId="28BB0214" w:rsidR="00BB21E0" w:rsidRPr="005C5301" w:rsidRDefault="008A6097" w:rsidP="005C5301">
      <w:pPr>
        <w:pStyle w:val="Kop2"/>
        <w:rPr>
          <w:rFonts w:ascii="Arial" w:hAnsi="Arial" w:cs="Arial"/>
          <w:b/>
        </w:rPr>
      </w:pPr>
      <w:r w:rsidRPr="005C5301">
        <w:rPr>
          <w:rFonts w:ascii="Arial" w:hAnsi="Arial" w:cs="Arial"/>
          <w:b/>
        </w:rPr>
        <w:t>Facebook / Instagram</w:t>
      </w:r>
    </w:p>
    <w:p w14:paraId="66291AD6" w14:textId="51F77F73" w:rsidR="002A5AA0" w:rsidRDefault="002A5AA0">
      <w:pPr>
        <w:rPr>
          <w:rFonts w:ascii="Arial" w:hAnsi="Arial" w:cs="Arial"/>
          <w:sz w:val="20"/>
          <w:szCs w:val="20"/>
        </w:rPr>
      </w:pPr>
    </w:p>
    <w:p w14:paraId="3A8E42EA" w14:textId="4DA534B1" w:rsidR="008A6097" w:rsidRPr="00613FC4" w:rsidRDefault="002A5AA0" w:rsidP="008A60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B0AEB21" wp14:editId="45B38551">
            <wp:extent cx="5760720" cy="5760720"/>
            <wp:effectExtent l="0" t="0" r="0" b="0"/>
            <wp:docPr id="1" name="Afbeelding 1" descr="Afbeelding met boom, gras, buiten, v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oom, gras, buiten, veld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A7DC" w14:textId="77777777" w:rsidR="008A6097" w:rsidRPr="00613FC4" w:rsidRDefault="008A6097" w:rsidP="008A6097">
      <w:pPr>
        <w:rPr>
          <w:rFonts w:ascii="Arial" w:hAnsi="Arial" w:cs="Arial"/>
          <w:sz w:val="20"/>
          <w:szCs w:val="20"/>
        </w:rPr>
      </w:pPr>
    </w:p>
    <w:p w14:paraId="263FADDC" w14:textId="77777777" w:rsidR="008A6097" w:rsidRPr="00613FC4" w:rsidRDefault="008A6097" w:rsidP="008A6097">
      <w:pPr>
        <w:rPr>
          <w:rFonts w:ascii="Arial" w:hAnsi="Arial" w:cs="Arial"/>
          <w:sz w:val="20"/>
          <w:szCs w:val="20"/>
        </w:rPr>
      </w:pPr>
      <w:r w:rsidRPr="00613FC4">
        <w:rPr>
          <w:rFonts w:ascii="Arial" w:hAnsi="Arial" w:cs="Arial"/>
          <w:sz w:val="20"/>
          <w:szCs w:val="20"/>
        </w:rPr>
        <w:t xml:space="preserve">Wij doen mee met het Gezonde Kinderopvang-feestje op 2 november om 16 uur! </w:t>
      </w:r>
    </w:p>
    <w:p w14:paraId="6700AAAF" w14:textId="44055D5F" w:rsidR="008A6097" w:rsidRPr="00613FC4" w:rsidRDefault="008A6097" w:rsidP="008A6097">
      <w:pPr>
        <w:rPr>
          <w:rFonts w:ascii="Arial" w:hAnsi="Arial" w:cs="Arial"/>
          <w:sz w:val="20"/>
          <w:szCs w:val="20"/>
        </w:rPr>
      </w:pPr>
      <w:r w:rsidRPr="00613FC4">
        <w:rPr>
          <w:rFonts w:ascii="Arial" w:hAnsi="Arial" w:cs="Arial"/>
          <w:sz w:val="20"/>
          <w:szCs w:val="20"/>
        </w:rPr>
        <w:t>We vieren dat het programma #</w:t>
      </w:r>
      <w:proofErr w:type="spellStart"/>
      <w:r w:rsidRPr="00613FC4">
        <w:rPr>
          <w:rFonts w:ascii="Arial" w:hAnsi="Arial" w:cs="Arial"/>
          <w:sz w:val="20"/>
          <w:szCs w:val="20"/>
        </w:rPr>
        <w:t>GezondeKinderopvang</w:t>
      </w:r>
      <w:proofErr w:type="spellEnd"/>
      <w:r w:rsidRPr="00613FC4">
        <w:rPr>
          <w:rFonts w:ascii="Arial" w:hAnsi="Arial" w:cs="Arial"/>
          <w:sz w:val="20"/>
          <w:szCs w:val="20"/>
        </w:rPr>
        <w:t xml:space="preserve"> doorgaat! Met zoveel mogelijk kinderopvanglocaties in het land gaan we dansen en zingen we het Gezonde Kinderopvang-lied #</w:t>
      </w:r>
      <w:proofErr w:type="spellStart"/>
      <w:r w:rsidRPr="00613FC4">
        <w:rPr>
          <w:rFonts w:ascii="Arial" w:hAnsi="Arial" w:cs="Arial"/>
          <w:sz w:val="20"/>
          <w:szCs w:val="20"/>
        </w:rPr>
        <w:t>doemeeendroom</w:t>
      </w:r>
      <w:proofErr w:type="spellEnd"/>
      <w:r w:rsidR="00623368">
        <w:rPr>
          <w:rFonts w:ascii="Arial" w:hAnsi="Arial" w:cs="Arial"/>
          <w:sz w:val="20"/>
          <w:szCs w:val="20"/>
        </w:rPr>
        <w:t xml:space="preserve">. </w:t>
      </w:r>
      <w:r w:rsidRPr="00613FC4">
        <w:rPr>
          <w:rFonts w:ascii="Arial" w:hAnsi="Arial" w:cs="Arial"/>
          <w:sz w:val="20"/>
          <w:szCs w:val="20"/>
        </w:rPr>
        <w:t xml:space="preserve">Dankzij Gezonde Kinderopvang krijgen steeds meer kinderen de kans om gezond op te groeien. En daar leveren wij graag een bijdrage aan. </w:t>
      </w:r>
      <w:hyperlink r:id="rId9" w:history="1">
        <w:r w:rsidRPr="00613FC4">
          <w:rPr>
            <w:rStyle w:val="Hyperlink"/>
            <w:rFonts w:ascii="Arial" w:hAnsi="Arial" w:cs="Arial"/>
            <w:sz w:val="20"/>
            <w:szCs w:val="20"/>
          </w:rPr>
          <w:t>https://bit.ly/2FxbEAR</w:t>
        </w:r>
      </w:hyperlink>
      <w:r w:rsidRPr="00613FC4">
        <w:rPr>
          <w:rFonts w:ascii="Arial" w:hAnsi="Arial" w:cs="Arial"/>
          <w:sz w:val="20"/>
          <w:szCs w:val="20"/>
        </w:rPr>
        <w:t xml:space="preserve"> </w:t>
      </w:r>
    </w:p>
    <w:p w14:paraId="1FA0F7A9" w14:textId="77777777" w:rsidR="008A6097" w:rsidRPr="00613FC4" w:rsidRDefault="009A5247" w:rsidP="008A6097">
      <w:pPr>
        <w:rPr>
          <w:rFonts w:ascii="Arial" w:hAnsi="Arial" w:cs="Arial"/>
          <w:sz w:val="20"/>
          <w:szCs w:val="20"/>
        </w:rPr>
      </w:pPr>
      <w:hyperlink r:id="rId10" w:history="1">
        <w:r w:rsidR="008A6097" w:rsidRPr="00613FC4">
          <w:rPr>
            <w:rStyle w:val="Hyperlink"/>
            <w:rFonts w:ascii="Arial" w:hAnsi="Arial" w:cs="Arial"/>
            <w:sz w:val="20"/>
            <w:szCs w:val="20"/>
          </w:rPr>
          <w:t>www.gezondekinderopvang.nl/doe-en-droom</w:t>
        </w:r>
      </w:hyperlink>
    </w:p>
    <w:p w14:paraId="7814094A" w14:textId="77777777" w:rsidR="00623368" w:rsidRDefault="00623368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45B408F" w14:textId="1139F90C" w:rsidR="008A6097" w:rsidRPr="005C5301" w:rsidRDefault="008A6097" w:rsidP="005C5301">
      <w:pPr>
        <w:pStyle w:val="Kop2"/>
        <w:rPr>
          <w:rFonts w:ascii="Arial" w:hAnsi="Arial" w:cs="Arial"/>
          <w:b/>
        </w:rPr>
      </w:pPr>
      <w:proofErr w:type="spellStart"/>
      <w:r w:rsidRPr="005C5301">
        <w:rPr>
          <w:rFonts w:ascii="Arial" w:hAnsi="Arial" w:cs="Arial"/>
          <w:b/>
        </w:rPr>
        <w:lastRenderedPageBreak/>
        <w:t>Linkedin</w:t>
      </w:r>
      <w:proofErr w:type="spellEnd"/>
    </w:p>
    <w:p w14:paraId="7EC2EEEE" w14:textId="2AC4BCA6" w:rsidR="008A6097" w:rsidRDefault="008A6097" w:rsidP="008A6097">
      <w:pPr>
        <w:rPr>
          <w:rFonts w:ascii="Arial" w:hAnsi="Arial" w:cs="Arial"/>
          <w:sz w:val="20"/>
          <w:szCs w:val="20"/>
        </w:rPr>
      </w:pPr>
    </w:p>
    <w:p w14:paraId="32A15830" w14:textId="72BD506C" w:rsidR="008A6097" w:rsidRPr="00776BB9" w:rsidRDefault="001724F3" w:rsidP="008A6097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1953884" wp14:editId="4A78B03D">
            <wp:extent cx="5760720" cy="3024505"/>
            <wp:effectExtent l="0" t="0" r="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2E06F" w14:textId="77777777" w:rsidR="008A6097" w:rsidRPr="00613FC4" w:rsidRDefault="008A6097" w:rsidP="008A6097">
      <w:pPr>
        <w:rPr>
          <w:rFonts w:ascii="Arial" w:hAnsi="Arial" w:cs="Arial"/>
          <w:b/>
          <w:bCs/>
          <w:sz w:val="20"/>
          <w:szCs w:val="20"/>
        </w:rPr>
      </w:pPr>
    </w:p>
    <w:p w14:paraId="7D49C876" w14:textId="6EF1FB8E" w:rsidR="008A6097" w:rsidRPr="00613FC4" w:rsidRDefault="00623368" w:rsidP="008A60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8A6097" w:rsidRPr="00613FC4">
        <w:rPr>
          <w:rFonts w:ascii="Arial" w:hAnsi="Arial" w:cs="Arial"/>
          <w:sz w:val="20"/>
          <w:szCs w:val="20"/>
        </w:rPr>
        <w:t xml:space="preserve">ij doen mee met het Gezonde Kinderopvang-feestje op 2 november om 16 uur! </w:t>
      </w:r>
    </w:p>
    <w:p w14:paraId="5355D4A0" w14:textId="0C6A1955" w:rsidR="008A6097" w:rsidRPr="00613FC4" w:rsidRDefault="008A6097" w:rsidP="008A6097">
      <w:pPr>
        <w:rPr>
          <w:rFonts w:ascii="Arial" w:hAnsi="Arial" w:cs="Arial"/>
          <w:sz w:val="20"/>
          <w:szCs w:val="20"/>
        </w:rPr>
      </w:pPr>
      <w:r w:rsidRPr="00613FC4">
        <w:rPr>
          <w:rFonts w:ascii="Arial" w:hAnsi="Arial" w:cs="Arial"/>
          <w:sz w:val="20"/>
          <w:szCs w:val="20"/>
        </w:rPr>
        <w:t>We vieren dat het programma #</w:t>
      </w:r>
      <w:proofErr w:type="spellStart"/>
      <w:r w:rsidRPr="00613FC4">
        <w:rPr>
          <w:rFonts w:ascii="Arial" w:hAnsi="Arial" w:cs="Arial"/>
          <w:sz w:val="20"/>
          <w:szCs w:val="20"/>
        </w:rPr>
        <w:t>GezondeKinderopvang</w:t>
      </w:r>
      <w:proofErr w:type="spellEnd"/>
      <w:r w:rsidRPr="00613FC4">
        <w:rPr>
          <w:rFonts w:ascii="Arial" w:hAnsi="Arial" w:cs="Arial"/>
          <w:sz w:val="20"/>
          <w:szCs w:val="20"/>
        </w:rPr>
        <w:t xml:space="preserve"> doorgaat! Met zoveel mogelijk kinderopvanglocaties in het land gaan we dansen en zingen we het Gezonde Kinderopvang-lied #</w:t>
      </w:r>
      <w:proofErr w:type="spellStart"/>
      <w:r w:rsidRPr="00613FC4">
        <w:rPr>
          <w:rFonts w:ascii="Arial" w:hAnsi="Arial" w:cs="Arial"/>
          <w:sz w:val="20"/>
          <w:szCs w:val="20"/>
        </w:rPr>
        <w:t>doemeeendroom</w:t>
      </w:r>
      <w:proofErr w:type="spellEnd"/>
      <w:r w:rsidR="00623368">
        <w:rPr>
          <w:rFonts w:ascii="Arial" w:hAnsi="Arial" w:cs="Arial"/>
          <w:sz w:val="20"/>
          <w:szCs w:val="20"/>
        </w:rPr>
        <w:t xml:space="preserve">. </w:t>
      </w:r>
      <w:r w:rsidRPr="00613FC4">
        <w:rPr>
          <w:rFonts w:ascii="Arial" w:hAnsi="Arial" w:cs="Arial"/>
          <w:sz w:val="20"/>
          <w:szCs w:val="20"/>
        </w:rPr>
        <w:t xml:space="preserve">Dankzij Gezonde Kinderopvang krijgen steeds meer kinderen de kans om gezond op te groeien. En daar leveren wij graag een bijdrage aan. </w:t>
      </w:r>
      <w:hyperlink r:id="rId12" w:history="1">
        <w:r w:rsidRPr="00613FC4">
          <w:rPr>
            <w:rStyle w:val="Hyperlink"/>
            <w:rFonts w:ascii="Arial" w:hAnsi="Arial" w:cs="Arial"/>
            <w:sz w:val="20"/>
            <w:szCs w:val="20"/>
          </w:rPr>
          <w:t>https://bit.ly/2FxbEAR</w:t>
        </w:r>
      </w:hyperlink>
      <w:r w:rsidRPr="00613FC4">
        <w:rPr>
          <w:rFonts w:ascii="Arial" w:hAnsi="Arial" w:cs="Arial"/>
          <w:sz w:val="20"/>
          <w:szCs w:val="20"/>
        </w:rPr>
        <w:t xml:space="preserve"> </w:t>
      </w:r>
    </w:p>
    <w:p w14:paraId="1ECAE35B" w14:textId="77777777" w:rsidR="008A6097" w:rsidRPr="00613FC4" w:rsidRDefault="009A5247" w:rsidP="008A6097">
      <w:pPr>
        <w:rPr>
          <w:rFonts w:ascii="Arial" w:hAnsi="Arial" w:cs="Arial"/>
          <w:sz w:val="20"/>
          <w:szCs w:val="20"/>
        </w:rPr>
      </w:pPr>
      <w:hyperlink r:id="rId13" w:history="1">
        <w:r w:rsidR="008A6097" w:rsidRPr="00613FC4">
          <w:rPr>
            <w:rStyle w:val="Hyperlink"/>
            <w:rFonts w:ascii="Arial" w:hAnsi="Arial" w:cs="Arial"/>
            <w:sz w:val="20"/>
            <w:szCs w:val="20"/>
          </w:rPr>
          <w:t>www.gezondekinderopvang.nl/doe-en-droom</w:t>
        </w:r>
      </w:hyperlink>
    </w:p>
    <w:p w14:paraId="7979F7BD" w14:textId="5721FA01" w:rsidR="008A6097" w:rsidRPr="00613FC4" w:rsidRDefault="008A6097">
      <w:pPr>
        <w:rPr>
          <w:rFonts w:ascii="Arial" w:hAnsi="Arial" w:cs="Arial"/>
          <w:b/>
          <w:bCs/>
          <w:sz w:val="20"/>
          <w:szCs w:val="20"/>
        </w:rPr>
      </w:pPr>
    </w:p>
    <w:p w14:paraId="4D80EB61" w14:textId="65D2BB1B" w:rsidR="008A6097" w:rsidRPr="00776BB9" w:rsidRDefault="008A6097">
      <w:pPr>
        <w:rPr>
          <w:rFonts w:ascii="Arial" w:hAnsi="Arial" w:cs="Arial"/>
          <w:sz w:val="18"/>
          <w:szCs w:val="18"/>
        </w:rPr>
      </w:pPr>
    </w:p>
    <w:p w14:paraId="6060F6F7" w14:textId="69ACF1E2" w:rsidR="008A6097" w:rsidRPr="005C5301" w:rsidRDefault="008A6097" w:rsidP="005C5301">
      <w:pPr>
        <w:pStyle w:val="Kop2"/>
        <w:rPr>
          <w:rFonts w:ascii="Arial" w:hAnsi="Arial" w:cs="Arial"/>
          <w:b/>
        </w:rPr>
      </w:pPr>
      <w:r w:rsidRPr="005C5301">
        <w:rPr>
          <w:rFonts w:ascii="Arial" w:hAnsi="Arial" w:cs="Arial"/>
          <w:b/>
        </w:rPr>
        <w:t xml:space="preserve">Twitter </w:t>
      </w:r>
    </w:p>
    <w:p w14:paraId="0131821D" w14:textId="77777777" w:rsidR="0000518D" w:rsidRPr="00613FC4" w:rsidRDefault="0000518D">
      <w:pPr>
        <w:rPr>
          <w:rFonts w:ascii="Arial" w:hAnsi="Arial" w:cs="Arial"/>
          <w:b/>
          <w:bCs/>
          <w:sz w:val="20"/>
          <w:szCs w:val="20"/>
        </w:rPr>
      </w:pPr>
    </w:p>
    <w:p w14:paraId="65CBF888" w14:textId="02009C66" w:rsidR="008A6097" w:rsidRPr="00613FC4" w:rsidRDefault="00776BB9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1BC3DA0" wp14:editId="7B98477A">
            <wp:extent cx="5760720" cy="28829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C2BCB" w14:textId="77777777" w:rsidR="00776BB9" w:rsidRDefault="00776BB9">
      <w:pPr>
        <w:rPr>
          <w:rFonts w:ascii="Arial" w:hAnsi="Arial" w:cs="Arial"/>
          <w:b/>
          <w:bCs/>
          <w:sz w:val="20"/>
          <w:szCs w:val="20"/>
        </w:rPr>
      </w:pPr>
    </w:p>
    <w:p w14:paraId="2294D814" w14:textId="12C64D9D" w:rsidR="008A6097" w:rsidRPr="00613FC4" w:rsidRDefault="008A6097">
      <w:pPr>
        <w:rPr>
          <w:rFonts w:ascii="Arial" w:hAnsi="Arial" w:cs="Arial"/>
          <w:sz w:val="20"/>
          <w:szCs w:val="20"/>
        </w:rPr>
      </w:pPr>
      <w:r w:rsidRPr="00613FC4">
        <w:rPr>
          <w:rFonts w:ascii="Arial" w:hAnsi="Arial" w:cs="Arial"/>
          <w:sz w:val="20"/>
          <w:szCs w:val="20"/>
        </w:rPr>
        <w:t>Wij doen mee met het Gezonde Kinderopvang-feestje op 2 november! Met zoveel mogelijk kinderopvanglocaties in het land gaan we dansen en zingen we het Gezonde Kinderopvang-lied #</w:t>
      </w:r>
      <w:proofErr w:type="spellStart"/>
      <w:r w:rsidRPr="00613FC4">
        <w:rPr>
          <w:rFonts w:ascii="Arial" w:hAnsi="Arial" w:cs="Arial"/>
          <w:sz w:val="20"/>
          <w:szCs w:val="20"/>
        </w:rPr>
        <w:t>doemeeendroom</w:t>
      </w:r>
      <w:proofErr w:type="spellEnd"/>
      <w:r w:rsidRPr="00613FC4">
        <w:rPr>
          <w:rFonts w:ascii="Arial" w:hAnsi="Arial" w:cs="Arial"/>
          <w:sz w:val="20"/>
          <w:szCs w:val="20"/>
        </w:rPr>
        <w:t xml:space="preserve"> Want het programma #</w:t>
      </w:r>
      <w:proofErr w:type="spellStart"/>
      <w:r w:rsidRPr="00613FC4">
        <w:rPr>
          <w:rFonts w:ascii="Arial" w:hAnsi="Arial" w:cs="Arial"/>
          <w:sz w:val="20"/>
          <w:szCs w:val="20"/>
        </w:rPr>
        <w:t>GezondeKinderopvang</w:t>
      </w:r>
      <w:proofErr w:type="spellEnd"/>
      <w:r w:rsidRPr="00613FC4">
        <w:rPr>
          <w:rFonts w:ascii="Arial" w:hAnsi="Arial" w:cs="Arial"/>
          <w:sz w:val="20"/>
          <w:szCs w:val="20"/>
        </w:rPr>
        <w:t xml:space="preserve"> gaat door! Lees meer </w:t>
      </w:r>
      <w:hyperlink r:id="rId15" w:history="1">
        <w:r w:rsidRPr="00613FC4">
          <w:rPr>
            <w:rStyle w:val="Hyperlink"/>
            <w:rFonts w:ascii="Arial" w:hAnsi="Arial" w:cs="Arial"/>
            <w:sz w:val="20"/>
            <w:szCs w:val="20"/>
          </w:rPr>
          <w:t>https://bit.ly/2FxbEAR</w:t>
        </w:r>
      </w:hyperlink>
    </w:p>
    <w:sectPr w:rsidR="008A6097" w:rsidRPr="00613F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utiger">
    <w:altName w:val="Calibri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53F"/>
    <w:rsid w:val="0000518D"/>
    <w:rsid w:val="001724F3"/>
    <w:rsid w:val="00254397"/>
    <w:rsid w:val="002A5AA0"/>
    <w:rsid w:val="005B3DE5"/>
    <w:rsid w:val="005C5301"/>
    <w:rsid w:val="00613FC4"/>
    <w:rsid w:val="00623368"/>
    <w:rsid w:val="006A4952"/>
    <w:rsid w:val="00776BB9"/>
    <w:rsid w:val="008A6097"/>
    <w:rsid w:val="008D6BF5"/>
    <w:rsid w:val="009A5247"/>
    <w:rsid w:val="00BB21E0"/>
    <w:rsid w:val="00C8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F55C3"/>
  <w15:chartTrackingRefBased/>
  <w15:docId w15:val="{98C4C317-AE0D-42F7-A011-41D086118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utiger" w:eastAsiaTheme="minorHAnsi" w:hAnsi="Frutiger" w:cstheme="minorBidi"/>
        <w:sz w:val="18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BB21E0"/>
    <w:pPr>
      <w:spacing w:after="0" w:line="240" w:lineRule="auto"/>
    </w:pPr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5C530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C53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BB21E0"/>
    <w:rPr>
      <w:color w:val="0563C1" w:themeColor="hyperlink"/>
      <w:u w:val="single"/>
    </w:rPr>
  </w:style>
  <w:style w:type="table" w:styleId="Tabelraster">
    <w:name w:val="Table Grid"/>
    <w:basedOn w:val="Standaardtabel"/>
    <w:uiPriority w:val="59"/>
    <w:rsid w:val="00BB21E0"/>
    <w:pPr>
      <w:spacing w:after="0" w:line="240" w:lineRule="auto"/>
    </w:pPr>
    <w:rPr>
      <w:rFonts w:asciiTheme="minorHAnsi" w:hAnsiTheme="minorHAnsi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623368"/>
    <w:rPr>
      <w:color w:val="954F72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C5301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C5301"/>
    <w:rPr>
      <w:rFonts w:ascii="Segoe UI" w:hAnsi="Segoe UI" w:cs="Segoe UI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5C53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5C53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1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ezondekinderopvang.nl/doe-en-dro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bit.ly/2FxbEA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bit.ly/2FxbEAR" TargetMode="External"/><Relationship Id="rId10" Type="http://schemas.openxmlformats.org/officeDocument/2006/relationships/hyperlink" Target="http://www.gezondekinderopvang.nl/doe-en-droom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bit.ly/2FxbEAR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tadata xmlns="56507e8f-35fa-4488-a198-a86b89e1c54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rief" ma:contentTypeID="0x01010082E62A0BAF645948910C74B95413F7A100C3533E0B21014B4C946FD191BF3EC6C0" ma:contentTypeVersion="9" ma:contentTypeDescription="" ma:contentTypeScope="" ma:versionID="1dbce4635df508b696aafb909b33bb07">
  <xsd:schema xmlns:xsd="http://www.w3.org/2001/XMLSchema" xmlns:xs="http://www.w3.org/2001/XMLSchema" xmlns:p="http://schemas.microsoft.com/office/2006/metadata/properties" xmlns:ns2="56507e8f-35fa-4488-a198-a86b89e1c54e" xmlns:ns3="f183f4a7-0cb5-4483-8964-b4c24ef7bad1" targetNamespace="http://schemas.microsoft.com/office/2006/metadata/properties" ma:root="true" ma:fieldsID="623eaae2fd074b3ff6e1085ad70e73ee" ns2:_="" ns3:_="">
    <xsd:import namespace="56507e8f-35fa-4488-a198-a86b89e1c54e"/>
    <xsd:import namespace="f183f4a7-0cb5-4483-8964-b4c24ef7bad1"/>
    <xsd:element name="properties">
      <xsd:complexType>
        <xsd:sequence>
          <xsd:element name="documentManagement">
            <xsd:complexType>
              <xsd:all>
                <xsd:element ref="ns2: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07e8f-35fa-4488-a198-a86b89e1c54e" elementFormDefault="qualified">
    <xsd:import namespace="http://schemas.microsoft.com/office/2006/documentManagement/types"/>
    <xsd:import namespace="http://schemas.microsoft.com/office/infopath/2007/PartnerControls"/>
    <xsd:element name="Metadata" ma:index="8" nillable="true" ma:displayName="Label" ma:format="Dropdown" ma:internalName="Metadata" ma:readOnly="false">
      <xsd:simpleType>
        <xsd:restriction base="dms:Choice">
          <xsd:enumeration value="Communicatie"/>
          <xsd:enumeration value="Financiën"/>
          <xsd:enumeration value="Kennis"/>
          <xsd:enumeration value="Projectmanagemen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83f4a7-0cb5-4483-8964-b4c24ef7bad1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D5F80A45-23FC-4763-A5CE-EF6F8C0A2B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3A14FB-CADD-4A7A-A4E0-371A2D661008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56507e8f-35fa-4488-a198-a86b89e1c54e"/>
    <ds:schemaRef ds:uri="http://schemas.microsoft.com/office/infopath/2007/PartnerControls"/>
    <ds:schemaRef ds:uri="f183f4a7-0cb5-4483-8964-b4c24ef7bad1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52FA122-ADDB-4650-91D9-B53BC2BDF3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507e8f-35fa-4488-a198-a86b89e1c54e"/>
    <ds:schemaRef ds:uri="f183f4a7-0cb5-4483-8964-b4c24ef7ba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544BBA-1886-412C-AE72-73016A50422B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2EBF4271</Template>
  <TotalTime>0</TotalTime>
  <Pages>2</Pages>
  <Words>238</Words>
  <Characters>1312</Characters>
  <Application>Microsoft Office Word</Application>
  <DocSecurity>6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Berichten sociale media Gezonde Kinderopvang-feestje</vt:lpstr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Berichten sociale media Gezonde Kinderopvang-feestje</dc:title>
  <dc:subject/>
  <dc:creator>Annelaura Schaap</dc:creator>
  <cp:keywords/>
  <dc:description/>
  <cp:lastModifiedBy> </cp:lastModifiedBy>
  <cp:revision>2</cp:revision>
  <dcterms:created xsi:type="dcterms:W3CDTF">2020-09-23T09:34:00Z</dcterms:created>
  <dcterms:modified xsi:type="dcterms:W3CDTF">2020-09-23T09:34:00Z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0x01010082E62A0BAF645948910C74B95413F7A100C3533E0B21014B4C946FD191BF3EC6C0</vt:lpwstr>
  </property>
</Properties>
</file>